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0B1" w:rsidRPr="0092696E" w:rsidRDefault="004170B1" w:rsidP="00267A06">
      <w:pPr>
        <w:jc w:val="center"/>
        <w:rPr>
          <w:rFonts w:ascii="Times New Roman" w:hAnsi="Times New Roman"/>
          <w:b/>
          <w:sz w:val="28"/>
          <w:szCs w:val="28"/>
        </w:rPr>
      </w:pPr>
      <w:r w:rsidRPr="0092696E">
        <w:rPr>
          <w:rFonts w:ascii="Times New Roman" w:hAnsi="Times New Roman"/>
          <w:b/>
          <w:sz w:val="28"/>
          <w:szCs w:val="28"/>
        </w:rPr>
        <w:t>План работы МКУК « Шукавский СДК»  на 2 квартал 2025 года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75"/>
        <w:gridCol w:w="6379"/>
        <w:gridCol w:w="3260"/>
        <w:gridCol w:w="2977"/>
      </w:tblGrid>
      <w:tr w:rsidR="004170B1" w:rsidRPr="0092696E" w:rsidTr="00721A85">
        <w:tc>
          <w:tcPr>
            <w:tcW w:w="675" w:type="dxa"/>
          </w:tcPr>
          <w:p w:rsidR="004170B1" w:rsidRPr="0092696E" w:rsidRDefault="004170B1" w:rsidP="00721A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2696E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6379" w:type="dxa"/>
          </w:tcPr>
          <w:p w:rsidR="004170B1" w:rsidRPr="0092696E" w:rsidRDefault="004170B1" w:rsidP="00721A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2696E">
              <w:rPr>
                <w:rFonts w:ascii="Times New Roman" w:hAnsi="Times New Roman"/>
                <w:sz w:val="28"/>
                <w:szCs w:val="28"/>
              </w:rPr>
              <w:t>Форма/название</w:t>
            </w:r>
          </w:p>
        </w:tc>
        <w:tc>
          <w:tcPr>
            <w:tcW w:w="3260" w:type="dxa"/>
          </w:tcPr>
          <w:p w:rsidR="004170B1" w:rsidRPr="0092696E" w:rsidRDefault="004170B1" w:rsidP="00721A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2696E">
              <w:rPr>
                <w:rFonts w:ascii="Times New Roman" w:hAnsi="Times New Roman"/>
                <w:sz w:val="28"/>
                <w:szCs w:val="28"/>
              </w:rPr>
              <w:t>Время и место проведения</w:t>
            </w:r>
          </w:p>
        </w:tc>
        <w:tc>
          <w:tcPr>
            <w:tcW w:w="2977" w:type="dxa"/>
          </w:tcPr>
          <w:p w:rsidR="004170B1" w:rsidRPr="0092696E" w:rsidRDefault="004170B1" w:rsidP="00721A8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96E">
              <w:rPr>
                <w:rFonts w:ascii="Times New Roman" w:hAnsi="Times New Roman"/>
                <w:sz w:val="28"/>
                <w:szCs w:val="28"/>
              </w:rPr>
              <w:t>Дата проведения</w:t>
            </w:r>
          </w:p>
        </w:tc>
      </w:tr>
      <w:tr w:rsidR="004170B1" w:rsidRPr="0092696E" w:rsidTr="00721A85">
        <w:tc>
          <w:tcPr>
            <w:tcW w:w="13291" w:type="dxa"/>
            <w:gridSpan w:val="4"/>
          </w:tcPr>
          <w:p w:rsidR="004170B1" w:rsidRPr="0092696E" w:rsidRDefault="004170B1" w:rsidP="00721A8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2696E">
              <w:rPr>
                <w:rFonts w:ascii="Times New Roman" w:hAnsi="Times New Roman"/>
                <w:b/>
                <w:sz w:val="28"/>
                <w:szCs w:val="28"/>
              </w:rPr>
              <w:t>Апрель</w:t>
            </w:r>
          </w:p>
        </w:tc>
      </w:tr>
      <w:tr w:rsidR="004170B1" w:rsidRPr="0092696E" w:rsidTr="00721A85">
        <w:tc>
          <w:tcPr>
            <w:tcW w:w="675" w:type="dxa"/>
          </w:tcPr>
          <w:p w:rsidR="004170B1" w:rsidRPr="0092696E" w:rsidRDefault="004170B1" w:rsidP="00721A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2696E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379" w:type="dxa"/>
          </w:tcPr>
          <w:p w:rsidR="004170B1" w:rsidRPr="0092696E" w:rsidRDefault="004170B1" w:rsidP="00721A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2696E">
              <w:rPr>
                <w:rFonts w:ascii="Times New Roman" w:hAnsi="Times New Roman"/>
                <w:sz w:val="28"/>
                <w:szCs w:val="28"/>
              </w:rPr>
              <w:t>Урок добра «Иди ,мой  Друг, всегда иди дорогою добра»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260" w:type="dxa"/>
          </w:tcPr>
          <w:p w:rsidR="004170B1" w:rsidRPr="0092696E" w:rsidRDefault="004170B1" w:rsidP="00721A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2696E">
              <w:rPr>
                <w:rFonts w:ascii="Times New Roman" w:hAnsi="Times New Roman"/>
                <w:sz w:val="28"/>
                <w:szCs w:val="28"/>
              </w:rPr>
              <w:t>12:00ч.СДК</w:t>
            </w:r>
          </w:p>
        </w:tc>
        <w:tc>
          <w:tcPr>
            <w:tcW w:w="2977" w:type="dxa"/>
          </w:tcPr>
          <w:p w:rsidR="004170B1" w:rsidRPr="0092696E" w:rsidRDefault="004170B1" w:rsidP="00721A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2696E">
              <w:rPr>
                <w:rFonts w:ascii="Times New Roman" w:hAnsi="Times New Roman"/>
                <w:sz w:val="28"/>
                <w:szCs w:val="28"/>
              </w:rPr>
              <w:t>2апреля</w:t>
            </w:r>
          </w:p>
        </w:tc>
      </w:tr>
      <w:tr w:rsidR="004170B1" w:rsidRPr="0092696E" w:rsidTr="00721A85">
        <w:tc>
          <w:tcPr>
            <w:tcW w:w="675" w:type="dxa"/>
          </w:tcPr>
          <w:p w:rsidR="004170B1" w:rsidRPr="0092696E" w:rsidRDefault="004170B1" w:rsidP="00721A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2696E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379" w:type="dxa"/>
          </w:tcPr>
          <w:p w:rsidR="004170B1" w:rsidRPr="0092696E" w:rsidRDefault="004170B1" w:rsidP="00721A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2696E">
              <w:rPr>
                <w:rFonts w:ascii="Times New Roman" w:hAnsi="Times New Roman"/>
                <w:sz w:val="28"/>
                <w:szCs w:val="28"/>
              </w:rPr>
              <w:t>Игровая программа « Через сказку к мудрости» день народной сказки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260" w:type="dxa"/>
          </w:tcPr>
          <w:p w:rsidR="004170B1" w:rsidRPr="0092696E" w:rsidRDefault="004170B1" w:rsidP="00721A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2696E">
              <w:rPr>
                <w:rFonts w:ascii="Times New Roman" w:hAnsi="Times New Roman"/>
                <w:sz w:val="28"/>
                <w:szCs w:val="28"/>
              </w:rPr>
              <w:t>12:00ч.СДК</w:t>
            </w:r>
          </w:p>
        </w:tc>
        <w:tc>
          <w:tcPr>
            <w:tcW w:w="2977" w:type="dxa"/>
          </w:tcPr>
          <w:p w:rsidR="004170B1" w:rsidRPr="0092696E" w:rsidRDefault="004170B1" w:rsidP="00721A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2696E">
              <w:rPr>
                <w:rFonts w:ascii="Times New Roman" w:hAnsi="Times New Roman"/>
                <w:sz w:val="28"/>
                <w:szCs w:val="28"/>
              </w:rPr>
              <w:t>7апреля</w:t>
            </w:r>
          </w:p>
        </w:tc>
      </w:tr>
      <w:tr w:rsidR="004170B1" w:rsidRPr="0092696E" w:rsidTr="00721A85">
        <w:tc>
          <w:tcPr>
            <w:tcW w:w="675" w:type="dxa"/>
          </w:tcPr>
          <w:p w:rsidR="004170B1" w:rsidRPr="0092696E" w:rsidRDefault="004170B1" w:rsidP="00721A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2696E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379" w:type="dxa"/>
          </w:tcPr>
          <w:p w:rsidR="004170B1" w:rsidRPr="0092696E" w:rsidRDefault="004170B1" w:rsidP="00721A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2696E">
              <w:rPr>
                <w:rFonts w:ascii="Times New Roman" w:hAnsi="Times New Roman"/>
                <w:sz w:val="28"/>
                <w:szCs w:val="28"/>
              </w:rPr>
              <w:t>Квест –игра «Всё о космосе»</w:t>
            </w:r>
            <w:r>
              <w:rPr>
                <w:rFonts w:ascii="Times New Roman" w:hAnsi="Times New Roman"/>
                <w:sz w:val="28"/>
                <w:szCs w:val="28"/>
              </w:rPr>
              <w:t>посвященная дню космонавтики.</w:t>
            </w:r>
          </w:p>
        </w:tc>
        <w:tc>
          <w:tcPr>
            <w:tcW w:w="3260" w:type="dxa"/>
          </w:tcPr>
          <w:p w:rsidR="004170B1" w:rsidRPr="0092696E" w:rsidRDefault="004170B1" w:rsidP="00721A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2696E">
              <w:rPr>
                <w:rFonts w:ascii="Times New Roman" w:hAnsi="Times New Roman"/>
                <w:sz w:val="28"/>
                <w:szCs w:val="28"/>
              </w:rPr>
              <w:t>12:00ч.Шукавская СОШ</w:t>
            </w:r>
          </w:p>
        </w:tc>
        <w:tc>
          <w:tcPr>
            <w:tcW w:w="2977" w:type="dxa"/>
          </w:tcPr>
          <w:p w:rsidR="004170B1" w:rsidRPr="0092696E" w:rsidRDefault="004170B1" w:rsidP="00721A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2696E">
              <w:rPr>
                <w:rFonts w:ascii="Times New Roman" w:hAnsi="Times New Roman"/>
                <w:sz w:val="28"/>
                <w:szCs w:val="28"/>
              </w:rPr>
              <w:t>11апреля</w:t>
            </w:r>
          </w:p>
        </w:tc>
      </w:tr>
      <w:tr w:rsidR="004170B1" w:rsidRPr="0092696E" w:rsidTr="00721A85">
        <w:tc>
          <w:tcPr>
            <w:tcW w:w="675" w:type="dxa"/>
          </w:tcPr>
          <w:p w:rsidR="004170B1" w:rsidRPr="0092696E" w:rsidRDefault="004170B1" w:rsidP="00721A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2696E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379" w:type="dxa"/>
          </w:tcPr>
          <w:p w:rsidR="004170B1" w:rsidRPr="0092696E" w:rsidRDefault="004170B1" w:rsidP="00721A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2696E">
              <w:rPr>
                <w:rFonts w:ascii="Times New Roman" w:hAnsi="Times New Roman"/>
                <w:sz w:val="28"/>
                <w:szCs w:val="28"/>
              </w:rPr>
              <w:t>Фольклорный час «Пасхальные традиции»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260" w:type="dxa"/>
          </w:tcPr>
          <w:p w:rsidR="004170B1" w:rsidRPr="0092696E" w:rsidRDefault="004170B1" w:rsidP="00721A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2696E">
              <w:rPr>
                <w:rFonts w:ascii="Times New Roman" w:hAnsi="Times New Roman"/>
                <w:sz w:val="28"/>
                <w:szCs w:val="28"/>
              </w:rPr>
              <w:t>12:00ч.СДК</w:t>
            </w:r>
          </w:p>
        </w:tc>
        <w:tc>
          <w:tcPr>
            <w:tcW w:w="2977" w:type="dxa"/>
          </w:tcPr>
          <w:p w:rsidR="004170B1" w:rsidRPr="0092696E" w:rsidRDefault="004170B1" w:rsidP="00721A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2696E">
              <w:rPr>
                <w:rFonts w:ascii="Times New Roman" w:hAnsi="Times New Roman"/>
                <w:sz w:val="28"/>
                <w:szCs w:val="28"/>
              </w:rPr>
              <w:t>21апреля</w:t>
            </w:r>
          </w:p>
        </w:tc>
      </w:tr>
      <w:tr w:rsidR="004170B1" w:rsidRPr="0092696E" w:rsidTr="00721A85">
        <w:tc>
          <w:tcPr>
            <w:tcW w:w="675" w:type="dxa"/>
          </w:tcPr>
          <w:p w:rsidR="004170B1" w:rsidRPr="0092696E" w:rsidRDefault="004170B1" w:rsidP="00721A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2696E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379" w:type="dxa"/>
          </w:tcPr>
          <w:p w:rsidR="004170B1" w:rsidRPr="0092696E" w:rsidRDefault="004170B1" w:rsidP="00721A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2696E">
              <w:rPr>
                <w:rFonts w:ascii="Times New Roman" w:hAnsi="Times New Roman"/>
                <w:sz w:val="28"/>
                <w:szCs w:val="28"/>
              </w:rPr>
              <w:t>Экологический праздник «Живи Земля»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260" w:type="dxa"/>
          </w:tcPr>
          <w:p w:rsidR="004170B1" w:rsidRPr="0092696E" w:rsidRDefault="004170B1" w:rsidP="00721A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2696E">
              <w:rPr>
                <w:rFonts w:ascii="Times New Roman" w:hAnsi="Times New Roman"/>
                <w:sz w:val="28"/>
                <w:szCs w:val="28"/>
              </w:rPr>
              <w:t>12:00ч.СДК</w:t>
            </w:r>
          </w:p>
        </w:tc>
        <w:tc>
          <w:tcPr>
            <w:tcW w:w="2977" w:type="dxa"/>
          </w:tcPr>
          <w:p w:rsidR="004170B1" w:rsidRPr="0092696E" w:rsidRDefault="004170B1" w:rsidP="00721A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2696E">
              <w:rPr>
                <w:rFonts w:ascii="Times New Roman" w:hAnsi="Times New Roman"/>
                <w:sz w:val="28"/>
                <w:szCs w:val="28"/>
              </w:rPr>
              <w:t>30апреля</w:t>
            </w:r>
          </w:p>
        </w:tc>
      </w:tr>
      <w:tr w:rsidR="004170B1" w:rsidRPr="0092696E" w:rsidTr="00721A85">
        <w:tc>
          <w:tcPr>
            <w:tcW w:w="675" w:type="dxa"/>
          </w:tcPr>
          <w:p w:rsidR="004170B1" w:rsidRPr="0092696E" w:rsidRDefault="004170B1" w:rsidP="00721A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2696E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6379" w:type="dxa"/>
          </w:tcPr>
          <w:p w:rsidR="004170B1" w:rsidRPr="0092696E" w:rsidRDefault="004170B1" w:rsidP="00721A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2696E">
              <w:rPr>
                <w:rFonts w:ascii="Times New Roman" w:hAnsi="Times New Roman"/>
                <w:sz w:val="28"/>
                <w:szCs w:val="28"/>
              </w:rPr>
              <w:t>Танцевальные вечера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260" w:type="dxa"/>
          </w:tcPr>
          <w:p w:rsidR="004170B1" w:rsidRPr="0092696E" w:rsidRDefault="004170B1" w:rsidP="00721A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2696E">
              <w:rPr>
                <w:rFonts w:ascii="Times New Roman" w:hAnsi="Times New Roman"/>
                <w:sz w:val="28"/>
                <w:szCs w:val="28"/>
              </w:rPr>
              <w:t>С 18:00ч.до 22:00ч.</w:t>
            </w:r>
          </w:p>
        </w:tc>
        <w:tc>
          <w:tcPr>
            <w:tcW w:w="2977" w:type="dxa"/>
          </w:tcPr>
          <w:p w:rsidR="004170B1" w:rsidRPr="0092696E" w:rsidRDefault="004170B1" w:rsidP="00721A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2696E">
              <w:rPr>
                <w:rFonts w:ascii="Times New Roman" w:hAnsi="Times New Roman"/>
                <w:sz w:val="28"/>
                <w:szCs w:val="28"/>
              </w:rPr>
              <w:t>5,12,19,26</w:t>
            </w:r>
          </w:p>
        </w:tc>
      </w:tr>
      <w:tr w:rsidR="004170B1" w:rsidRPr="0092696E" w:rsidTr="00721A85">
        <w:tc>
          <w:tcPr>
            <w:tcW w:w="675" w:type="dxa"/>
          </w:tcPr>
          <w:p w:rsidR="004170B1" w:rsidRPr="0092696E" w:rsidRDefault="004170B1" w:rsidP="00721A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2696E">
              <w:rPr>
                <w:rFonts w:ascii="Times New Roman" w:hAnsi="Times New Roman"/>
                <w:sz w:val="28"/>
                <w:szCs w:val="28"/>
              </w:rPr>
              <w:t>7</w:t>
            </w:r>
            <w:bookmarkStart w:id="0" w:name="_GoBack"/>
            <w:bookmarkEnd w:id="0"/>
          </w:p>
        </w:tc>
        <w:tc>
          <w:tcPr>
            <w:tcW w:w="6379" w:type="dxa"/>
          </w:tcPr>
          <w:p w:rsidR="004170B1" w:rsidRPr="0092696E" w:rsidRDefault="004170B1" w:rsidP="00721A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4170B1" w:rsidRPr="0092696E" w:rsidRDefault="004170B1" w:rsidP="00721A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4170B1" w:rsidRPr="0092696E" w:rsidRDefault="004170B1" w:rsidP="00721A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170B1" w:rsidRPr="0092696E" w:rsidTr="00721A85">
        <w:tc>
          <w:tcPr>
            <w:tcW w:w="13291" w:type="dxa"/>
            <w:gridSpan w:val="4"/>
          </w:tcPr>
          <w:p w:rsidR="004170B1" w:rsidRPr="0092696E" w:rsidRDefault="004170B1" w:rsidP="00721A8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2696E">
              <w:rPr>
                <w:rFonts w:ascii="Times New Roman" w:hAnsi="Times New Roman"/>
                <w:b/>
                <w:sz w:val="28"/>
                <w:szCs w:val="28"/>
              </w:rPr>
              <w:t>Май</w:t>
            </w:r>
          </w:p>
        </w:tc>
      </w:tr>
      <w:tr w:rsidR="004170B1" w:rsidRPr="0092696E" w:rsidTr="00721A85">
        <w:tc>
          <w:tcPr>
            <w:tcW w:w="675" w:type="dxa"/>
          </w:tcPr>
          <w:p w:rsidR="004170B1" w:rsidRPr="0092696E" w:rsidRDefault="004170B1" w:rsidP="00721A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2696E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379" w:type="dxa"/>
          </w:tcPr>
          <w:p w:rsidR="004170B1" w:rsidRPr="0092696E" w:rsidRDefault="004170B1" w:rsidP="00721A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2696E">
              <w:rPr>
                <w:rFonts w:ascii="Times New Roman" w:hAnsi="Times New Roman"/>
                <w:sz w:val="28"/>
                <w:szCs w:val="28"/>
              </w:rPr>
              <w:t>«Весенний день год кормит» игровая познавательная программа для детей о старых обрядах посевной поры.</w:t>
            </w:r>
          </w:p>
        </w:tc>
        <w:tc>
          <w:tcPr>
            <w:tcW w:w="3260" w:type="dxa"/>
          </w:tcPr>
          <w:p w:rsidR="004170B1" w:rsidRPr="0092696E" w:rsidRDefault="004170B1" w:rsidP="00721A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170B1" w:rsidRPr="0092696E" w:rsidRDefault="004170B1" w:rsidP="00721A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2696E">
              <w:rPr>
                <w:rFonts w:ascii="Times New Roman" w:hAnsi="Times New Roman"/>
                <w:sz w:val="28"/>
                <w:szCs w:val="28"/>
              </w:rPr>
              <w:t xml:space="preserve"> 12:00ч СДК</w:t>
            </w:r>
          </w:p>
        </w:tc>
        <w:tc>
          <w:tcPr>
            <w:tcW w:w="2977" w:type="dxa"/>
          </w:tcPr>
          <w:p w:rsidR="004170B1" w:rsidRPr="0092696E" w:rsidRDefault="004170B1" w:rsidP="00721A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2696E">
              <w:rPr>
                <w:rFonts w:ascii="Times New Roman" w:hAnsi="Times New Roman"/>
                <w:sz w:val="28"/>
                <w:szCs w:val="28"/>
              </w:rPr>
              <w:t>6 мая</w:t>
            </w:r>
          </w:p>
        </w:tc>
      </w:tr>
      <w:tr w:rsidR="004170B1" w:rsidRPr="0092696E" w:rsidTr="00721A85">
        <w:tc>
          <w:tcPr>
            <w:tcW w:w="675" w:type="dxa"/>
          </w:tcPr>
          <w:p w:rsidR="004170B1" w:rsidRPr="0092696E" w:rsidRDefault="004170B1" w:rsidP="00721A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2696E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379" w:type="dxa"/>
          </w:tcPr>
          <w:p w:rsidR="004170B1" w:rsidRPr="0092696E" w:rsidRDefault="004170B1" w:rsidP="00721A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4170B1" w:rsidRPr="0092696E" w:rsidRDefault="004170B1" w:rsidP="00721A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4170B1" w:rsidRPr="0092696E" w:rsidRDefault="004170B1" w:rsidP="00721A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170B1" w:rsidRPr="0092696E" w:rsidTr="00721A85">
        <w:tc>
          <w:tcPr>
            <w:tcW w:w="675" w:type="dxa"/>
          </w:tcPr>
          <w:p w:rsidR="004170B1" w:rsidRPr="0092696E" w:rsidRDefault="004170B1" w:rsidP="00721A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2696E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379" w:type="dxa"/>
          </w:tcPr>
          <w:p w:rsidR="004170B1" w:rsidRPr="0092696E" w:rsidRDefault="004170B1" w:rsidP="00721A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2696E">
              <w:rPr>
                <w:rFonts w:ascii="Times New Roman" w:hAnsi="Times New Roman"/>
                <w:sz w:val="28"/>
                <w:szCs w:val="28"/>
              </w:rPr>
              <w:t>«Под знаком Отчизны» квест –игра  посвящённая 80 летию Победы в ВОВ.</w:t>
            </w:r>
          </w:p>
        </w:tc>
        <w:tc>
          <w:tcPr>
            <w:tcW w:w="3260" w:type="dxa"/>
          </w:tcPr>
          <w:p w:rsidR="004170B1" w:rsidRPr="0092696E" w:rsidRDefault="004170B1" w:rsidP="00721A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2696E">
              <w:rPr>
                <w:rFonts w:ascii="Times New Roman" w:hAnsi="Times New Roman"/>
                <w:sz w:val="28"/>
                <w:szCs w:val="28"/>
              </w:rPr>
              <w:t>12:00ч.СДК</w:t>
            </w:r>
          </w:p>
        </w:tc>
        <w:tc>
          <w:tcPr>
            <w:tcW w:w="2977" w:type="dxa"/>
          </w:tcPr>
          <w:p w:rsidR="004170B1" w:rsidRPr="0092696E" w:rsidRDefault="004170B1" w:rsidP="00721A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2696E">
              <w:rPr>
                <w:rFonts w:ascii="Times New Roman" w:hAnsi="Times New Roman"/>
                <w:sz w:val="28"/>
                <w:szCs w:val="28"/>
              </w:rPr>
              <w:t>7 мая</w:t>
            </w:r>
          </w:p>
        </w:tc>
      </w:tr>
      <w:tr w:rsidR="004170B1" w:rsidRPr="0092696E" w:rsidTr="00721A85">
        <w:tc>
          <w:tcPr>
            <w:tcW w:w="675" w:type="dxa"/>
          </w:tcPr>
          <w:p w:rsidR="004170B1" w:rsidRPr="0092696E" w:rsidRDefault="004170B1" w:rsidP="00721A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2696E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379" w:type="dxa"/>
          </w:tcPr>
          <w:p w:rsidR="004170B1" w:rsidRPr="0092696E" w:rsidRDefault="004170B1" w:rsidP="00721A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2696E">
              <w:rPr>
                <w:rFonts w:ascii="Times New Roman" w:hAnsi="Times New Roman"/>
                <w:sz w:val="28"/>
                <w:szCs w:val="28"/>
              </w:rPr>
              <w:t>Мастер –класс п</w:t>
            </w:r>
            <w:r>
              <w:rPr>
                <w:rFonts w:ascii="Times New Roman" w:hAnsi="Times New Roman"/>
                <w:sz w:val="28"/>
                <w:szCs w:val="28"/>
              </w:rPr>
              <w:t>о изготовлению броши сирени и ге</w:t>
            </w:r>
            <w:r w:rsidRPr="0092696E"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рги</w:t>
            </w:r>
            <w:r w:rsidRPr="0092696E">
              <w:rPr>
                <w:rFonts w:ascii="Times New Roman" w:hAnsi="Times New Roman"/>
                <w:sz w:val="28"/>
                <w:szCs w:val="28"/>
              </w:rPr>
              <w:t>евской ленты</w:t>
            </w:r>
          </w:p>
        </w:tc>
        <w:tc>
          <w:tcPr>
            <w:tcW w:w="3260" w:type="dxa"/>
          </w:tcPr>
          <w:p w:rsidR="004170B1" w:rsidRPr="0092696E" w:rsidRDefault="004170B1" w:rsidP="00721A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2696E">
              <w:rPr>
                <w:rFonts w:ascii="Times New Roman" w:hAnsi="Times New Roman"/>
                <w:sz w:val="28"/>
                <w:szCs w:val="28"/>
              </w:rPr>
              <w:t>12:00ч.СДК</w:t>
            </w:r>
          </w:p>
        </w:tc>
        <w:tc>
          <w:tcPr>
            <w:tcW w:w="2977" w:type="dxa"/>
          </w:tcPr>
          <w:p w:rsidR="004170B1" w:rsidRPr="0092696E" w:rsidRDefault="004170B1" w:rsidP="00721A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2696E">
              <w:rPr>
                <w:rFonts w:ascii="Times New Roman" w:hAnsi="Times New Roman"/>
                <w:sz w:val="28"/>
                <w:szCs w:val="28"/>
              </w:rPr>
              <w:t>8 мая</w:t>
            </w:r>
          </w:p>
        </w:tc>
      </w:tr>
      <w:tr w:rsidR="004170B1" w:rsidRPr="0092696E" w:rsidTr="00721A85">
        <w:tc>
          <w:tcPr>
            <w:tcW w:w="675" w:type="dxa"/>
          </w:tcPr>
          <w:p w:rsidR="004170B1" w:rsidRPr="0092696E" w:rsidRDefault="004170B1" w:rsidP="00721A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379" w:type="dxa"/>
          </w:tcPr>
          <w:p w:rsidR="004170B1" w:rsidRPr="0092696E" w:rsidRDefault="004170B1" w:rsidP="00721A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2696E">
              <w:rPr>
                <w:rFonts w:ascii="Times New Roman" w:hAnsi="Times New Roman"/>
                <w:sz w:val="28"/>
                <w:szCs w:val="28"/>
              </w:rPr>
              <w:t>Театрализованная программа « Когда о вас потомки говорят»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92696E">
              <w:rPr>
                <w:rFonts w:ascii="Times New Roman" w:hAnsi="Times New Roman"/>
                <w:sz w:val="28"/>
                <w:szCs w:val="28"/>
              </w:rPr>
              <w:t xml:space="preserve"> Торжественный митинг «Что бы помнили!»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92696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ш</w:t>
            </w:r>
            <w:r w:rsidRPr="0092696E">
              <w:rPr>
                <w:rFonts w:ascii="Times New Roman" w:hAnsi="Times New Roman"/>
                <w:sz w:val="28"/>
                <w:szCs w:val="28"/>
              </w:rPr>
              <w:t>ествие бессмертного полка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92696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92696E">
              <w:rPr>
                <w:rFonts w:ascii="Times New Roman" w:hAnsi="Times New Roman"/>
                <w:sz w:val="28"/>
                <w:szCs w:val="28"/>
              </w:rPr>
              <w:t>кция « Полевая каша»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260" w:type="dxa"/>
          </w:tcPr>
          <w:p w:rsidR="004170B1" w:rsidRPr="0092696E" w:rsidRDefault="004170B1" w:rsidP="00721A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10</w:t>
            </w:r>
            <w:r w:rsidRPr="0092696E">
              <w:rPr>
                <w:rFonts w:ascii="Times New Roman" w:hAnsi="Times New Roman"/>
                <w:sz w:val="28"/>
                <w:szCs w:val="28"/>
              </w:rPr>
              <w:t>:00ч.СДК</w:t>
            </w:r>
          </w:p>
        </w:tc>
        <w:tc>
          <w:tcPr>
            <w:tcW w:w="2977" w:type="dxa"/>
          </w:tcPr>
          <w:p w:rsidR="004170B1" w:rsidRPr="0092696E" w:rsidRDefault="004170B1" w:rsidP="00721A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2696E">
              <w:rPr>
                <w:rFonts w:ascii="Times New Roman" w:hAnsi="Times New Roman"/>
                <w:sz w:val="28"/>
                <w:szCs w:val="28"/>
              </w:rPr>
              <w:t>9 мая</w:t>
            </w:r>
          </w:p>
        </w:tc>
      </w:tr>
      <w:tr w:rsidR="004170B1" w:rsidRPr="0092696E" w:rsidTr="009A66C4">
        <w:trPr>
          <w:trHeight w:val="435"/>
        </w:trPr>
        <w:tc>
          <w:tcPr>
            <w:tcW w:w="675" w:type="dxa"/>
          </w:tcPr>
          <w:p w:rsidR="004170B1" w:rsidRPr="0092696E" w:rsidRDefault="004170B1" w:rsidP="00721A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4170B1" w:rsidRPr="0092696E" w:rsidRDefault="004170B1" w:rsidP="00721A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4170B1" w:rsidRPr="0092696E" w:rsidRDefault="004170B1" w:rsidP="00721A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2696E">
              <w:rPr>
                <w:rFonts w:ascii="Times New Roman" w:hAnsi="Times New Roman"/>
                <w:sz w:val="28"/>
                <w:szCs w:val="28"/>
              </w:rPr>
              <w:t>Фольклорные посиделки « День народной куклы»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260" w:type="dxa"/>
          </w:tcPr>
          <w:p w:rsidR="004170B1" w:rsidRPr="0092696E" w:rsidRDefault="004170B1" w:rsidP="00721A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2696E">
              <w:rPr>
                <w:rFonts w:ascii="Times New Roman" w:hAnsi="Times New Roman"/>
                <w:sz w:val="28"/>
                <w:szCs w:val="28"/>
              </w:rPr>
              <w:t>12:00ч.СДК</w:t>
            </w:r>
          </w:p>
        </w:tc>
        <w:tc>
          <w:tcPr>
            <w:tcW w:w="2977" w:type="dxa"/>
          </w:tcPr>
          <w:p w:rsidR="004170B1" w:rsidRDefault="004170B1" w:rsidP="00721A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2696E">
              <w:rPr>
                <w:rFonts w:ascii="Times New Roman" w:hAnsi="Times New Roman"/>
                <w:sz w:val="28"/>
                <w:szCs w:val="28"/>
              </w:rPr>
              <w:t>14 мая</w:t>
            </w:r>
          </w:p>
          <w:p w:rsidR="004170B1" w:rsidRPr="0092696E" w:rsidRDefault="004170B1" w:rsidP="00721A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170B1" w:rsidRPr="0092696E" w:rsidTr="00DF705A">
        <w:trPr>
          <w:trHeight w:val="525"/>
        </w:trPr>
        <w:tc>
          <w:tcPr>
            <w:tcW w:w="675" w:type="dxa"/>
          </w:tcPr>
          <w:p w:rsidR="004170B1" w:rsidRPr="0092696E" w:rsidRDefault="004170B1" w:rsidP="00721A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6379" w:type="dxa"/>
          </w:tcPr>
          <w:p w:rsidR="004170B1" w:rsidRPr="0092696E" w:rsidRDefault="004170B1" w:rsidP="00721A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Познавательно-игровая программа « Мы за чаем не скучаем» международный день чая.</w:t>
            </w:r>
          </w:p>
        </w:tc>
        <w:tc>
          <w:tcPr>
            <w:tcW w:w="3260" w:type="dxa"/>
          </w:tcPr>
          <w:p w:rsidR="004170B1" w:rsidRPr="0092696E" w:rsidRDefault="004170B1" w:rsidP="00721A8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4170B1" w:rsidRPr="0092696E" w:rsidRDefault="004170B1" w:rsidP="00721A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 мая</w:t>
            </w:r>
          </w:p>
        </w:tc>
      </w:tr>
      <w:tr w:rsidR="004170B1" w:rsidRPr="0092696E" w:rsidTr="00DF705A">
        <w:trPr>
          <w:trHeight w:val="555"/>
        </w:trPr>
        <w:tc>
          <w:tcPr>
            <w:tcW w:w="675" w:type="dxa"/>
          </w:tcPr>
          <w:p w:rsidR="004170B1" w:rsidRPr="0092696E" w:rsidRDefault="004170B1" w:rsidP="00721A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6379" w:type="dxa"/>
          </w:tcPr>
          <w:p w:rsidR="004170B1" w:rsidRPr="0092696E" w:rsidRDefault="004170B1" w:rsidP="00721A85">
            <w:pPr>
              <w:rPr>
                <w:rFonts w:ascii="Times New Roman" w:hAnsi="Times New Roman"/>
                <w:sz w:val="28"/>
                <w:szCs w:val="28"/>
              </w:rPr>
            </w:pPr>
            <w:r w:rsidRPr="0092696E">
              <w:rPr>
                <w:rFonts w:ascii="Times New Roman" w:hAnsi="Times New Roman"/>
                <w:sz w:val="28"/>
                <w:szCs w:val="28"/>
              </w:rPr>
              <w:t>Вечерняя танцевальная программа « Вечер добрых соседей»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260" w:type="dxa"/>
          </w:tcPr>
          <w:p w:rsidR="004170B1" w:rsidRPr="0092696E" w:rsidRDefault="004170B1" w:rsidP="00721A85">
            <w:pPr>
              <w:rPr>
                <w:rFonts w:ascii="Times New Roman" w:hAnsi="Times New Roman"/>
                <w:sz w:val="28"/>
                <w:szCs w:val="28"/>
              </w:rPr>
            </w:pPr>
            <w:r w:rsidRPr="0092696E">
              <w:rPr>
                <w:rFonts w:ascii="Times New Roman" w:hAnsi="Times New Roman"/>
                <w:sz w:val="28"/>
                <w:szCs w:val="28"/>
              </w:rPr>
              <w:t>19:00ч.</w:t>
            </w:r>
          </w:p>
        </w:tc>
        <w:tc>
          <w:tcPr>
            <w:tcW w:w="2977" w:type="dxa"/>
          </w:tcPr>
          <w:p w:rsidR="004170B1" w:rsidRPr="0092696E" w:rsidRDefault="004170B1" w:rsidP="00721A85">
            <w:pPr>
              <w:rPr>
                <w:rFonts w:ascii="Times New Roman" w:hAnsi="Times New Roman"/>
                <w:sz w:val="28"/>
                <w:szCs w:val="28"/>
              </w:rPr>
            </w:pPr>
            <w:r w:rsidRPr="0092696E">
              <w:rPr>
                <w:rFonts w:ascii="Times New Roman" w:hAnsi="Times New Roman"/>
                <w:sz w:val="28"/>
                <w:szCs w:val="28"/>
              </w:rPr>
              <w:t>30 мая</w:t>
            </w:r>
          </w:p>
        </w:tc>
      </w:tr>
      <w:tr w:rsidR="004170B1" w:rsidRPr="0092696E" w:rsidTr="00721A85">
        <w:trPr>
          <w:trHeight w:val="405"/>
        </w:trPr>
        <w:tc>
          <w:tcPr>
            <w:tcW w:w="675" w:type="dxa"/>
          </w:tcPr>
          <w:p w:rsidR="004170B1" w:rsidRPr="0092696E" w:rsidRDefault="004170B1" w:rsidP="00721A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6379" w:type="dxa"/>
          </w:tcPr>
          <w:p w:rsidR="004170B1" w:rsidRPr="0092696E" w:rsidRDefault="004170B1" w:rsidP="00721A85">
            <w:pPr>
              <w:rPr>
                <w:rFonts w:ascii="Times New Roman" w:hAnsi="Times New Roman"/>
                <w:sz w:val="28"/>
                <w:szCs w:val="28"/>
              </w:rPr>
            </w:pPr>
            <w:r w:rsidRPr="0092696E">
              <w:rPr>
                <w:rFonts w:ascii="Times New Roman" w:hAnsi="Times New Roman"/>
                <w:sz w:val="28"/>
                <w:szCs w:val="28"/>
              </w:rPr>
              <w:t>Танцевальные вечера</w:t>
            </w:r>
          </w:p>
        </w:tc>
        <w:tc>
          <w:tcPr>
            <w:tcW w:w="3260" w:type="dxa"/>
          </w:tcPr>
          <w:p w:rsidR="004170B1" w:rsidRPr="0092696E" w:rsidRDefault="004170B1" w:rsidP="00721A85">
            <w:pPr>
              <w:rPr>
                <w:rFonts w:ascii="Times New Roman" w:hAnsi="Times New Roman"/>
                <w:sz w:val="28"/>
                <w:szCs w:val="28"/>
              </w:rPr>
            </w:pPr>
            <w:r w:rsidRPr="0092696E">
              <w:rPr>
                <w:rFonts w:ascii="Times New Roman" w:hAnsi="Times New Roman"/>
                <w:sz w:val="28"/>
                <w:szCs w:val="28"/>
              </w:rPr>
              <w:t>С 19:00ч по 22:00ч.</w:t>
            </w:r>
          </w:p>
        </w:tc>
        <w:tc>
          <w:tcPr>
            <w:tcW w:w="2977" w:type="dxa"/>
          </w:tcPr>
          <w:p w:rsidR="004170B1" w:rsidRPr="0092696E" w:rsidRDefault="004170B1" w:rsidP="00721A85">
            <w:pPr>
              <w:rPr>
                <w:rFonts w:ascii="Times New Roman" w:hAnsi="Times New Roman"/>
                <w:sz w:val="28"/>
                <w:szCs w:val="28"/>
              </w:rPr>
            </w:pPr>
            <w:r w:rsidRPr="0092696E">
              <w:rPr>
                <w:rFonts w:ascii="Times New Roman" w:hAnsi="Times New Roman"/>
                <w:sz w:val="28"/>
                <w:szCs w:val="28"/>
              </w:rPr>
              <w:t>3,10,17,24,31 мая</w:t>
            </w:r>
          </w:p>
        </w:tc>
      </w:tr>
      <w:tr w:rsidR="004170B1" w:rsidRPr="0092696E" w:rsidTr="00721A85">
        <w:tc>
          <w:tcPr>
            <w:tcW w:w="13291" w:type="dxa"/>
            <w:gridSpan w:val="4"/>
          </w:tcPr>
          <w:p w:rsidR="004170B1" w:rsidRPr="0092696E" w:rsidRDefault="004170B1" w:rsidP="00320672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92696E"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                                                                             июнь</w:t>
            </w:r>
          </w:p>
        </w:tc>
      </w:tr>
      <w:tr w:rsidR="004170B1" w:rsidRPr="0092696E" w:rsidTr="0092696E">
        <w:trPr>
          <w:trHeight w:val="360"/>
        </w:trPr>
        <w:tc>
          <w:tcPr>
            <w:tcW w:w="675" w:type="dxa"/>
          </w:tcPr>
          <w:p w:rsidR="004170B1" w:rsidRPr="0092696E" w:rsidRDefault="004170B1" w:rsidP="00721A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2696E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379" w:type="dxa"/>
          </w:tcPr>
          <w:p w:rsidR="004170B1" w:rsidRPr="0092696E" w:rsidRDefault="004170B1" w:rsidP="00721A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2696E">
              <w:rPr>
                <w:rFonts w:ascii="Times New Roman" w:hAnsi="Times New Roman"/>
                <w:sz w:val="28"/>
                <w:szCs w:val="28"/>
              </w:rPr>
              <w:t>Игровая программа для детей «Яркие краски лета»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посвященная дню защиты детей.</w:t>
            </w:r>
          </w:p>
          <w:p w:rsidR="004170B1" w:rsidRPr="0092696E" w:rsidRDefault="004170B1" w:rsidP="00721A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4170B1" w:rsidRPr="0092696E" w:rsidRDefault="004170B1" w:rsidP="00721A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2696E">
              <w:rPr>
                <w:rFonts w:ascii="Times New Roman" w:hAnsi="Times New Roman"/>
                <w:sz w:val="28"/>
                <w:szCs w:val="28"/>
              </w:rPr>
              <w:t>10:00ч.СДК</w:t>
            </w:r>
          </w:p>
        </w:tc>
        <w:tc>
          <w:tcPr>
            <w:tcW w:w="2977" w:type="dxa"/>
          </w:tcPr>
          <w:p w:rsidR="004170B1" w:rsidRPr="0092696E" w:rsidRDefault="004170B1" w:rsidP="00721A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2696E">
              <w:rPr>
                <w:rFonts w:ascii="Times New Roman" w:hAnsi="Times New Roman"/>
                <w:sz w:val="28"/>
                <w:szCs w:val="28"/>
              </w:rPr>
              <w:t>1 июня</w:t>
            </w:r>
          </w:p>
        </w:tc>
      </w:tr>
      <w:tr w:rsidR="004170B1" w:rsidRPr="0092696E" w:rsidTr="00721A85">
        <w:trPr>
          <w:trHeight w:val="390"/>
        </w:trPr>
        <w:tc>
          <w:tcPr>
            <w:tcW w:w="675" w:type="dxa"/>
          </w:tcPr>
          <w:p w:rsidR="004170B1" w:rsidRPr="0092696E" w:rsidRDefault="004170B1" w:rsidP="00721A85">
            <w:pPr>
              <w:rPr>
                <w:rFonts w:ascii="Times New Roman" w:hAnsi="Times New Roman"/>
                <w:sz w:val="28"/>
                <w:szCs w:val="28"/>
              </w:rPr>
            </w:pPr>
            <w:r w:rsidRPr="0092696E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379" w:type="dxa"/>
          </w:tcPr>
          <w:p w:rsidR="004170B1" w:rsidRPr="0092696E" w:rsidRDefault="004170B1" w:rsidP="00721A85">
            <w:pPr>
              <w:rPr>
                <w:rFonts w:ascii="Times New Roman" w:hAnsi="Times New Roman"/>
                <w:sz w:val="28"/>
                <w:szCs w:val="28"/>
              </w:rPr>
            </w:pPr>
            <w:r w:rsidRPr="0092696E">
              <w:rPr>
                <w:rFonts w:ascii="Times New Roman" w:hAnsi="Times New Roman"/>
                <w:sz w:val="28"/>
                <w:szCs w:val="28"/>
              </w:rPr>
              <w:t>Фольклорный праздник «Зелённые святки»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260" w:type="dxa"/>
          </w:tcPr>
          <w:p w:rsidR="004170B1" w:rsidRPr="0092696E" w:rsidRDefault="004170B1" w:rsidP="00721A85">
            <w:pPr>
              <w:rPr>
                <w:rFonts w:ascii="Times New Roman" w:hAnsi="Times New Roman"/>
                <w:sz w:val="28"/>
                <w:szCs w:val="28"/>
              </w:rPr>
            </w:pPr>
            <w:r w:rsidRPr="0092696E">
              <w:rPr>
                <w:rFonts w:ascii="Times New Roman" w:hAnsi="Times New Roman"/>
                <w:sz w:val="28"/>
                <w:szCs w:val="28"/>
              </w:rPr>
              <w:t>11:00ч.СДК</w:t>
            </w:r>
          </w:p>
        </w:tc>
        <w:tc>
          <w:tcPr>
            <w:tcW w:w="2977" w:type="dxa"/>
          </w:tcPr>
          <w:p w:rsidR="004170B1" w:rsidRPr="0092696E" w:rsidRDefault="004170B1" w:rsidP="00721A85">
            <w:pPr>
              <w:rPr>
                <w:rFonts w:ascii="Times New Roman" w:hAnsi="Times New Roman"/>
                <w:sz w:val="28"/>
                <w:szCs w:val="28"/>
              </w:rPr>
            </w:pPr>
            <w:r w:rsidRPr="0092696E">
              <w:rPr>
                <w:rFonts w:ascii="Times New Roman" w:hAnsi="Times New Roman"/>
                <w:sz w:val="28"/>
                <w:szCs w:val="28"/>
              </w:rPr>
              <w:t>5 июня</w:t>
            </w:r>
          </w:p>
        </w:tc>
      </w:tr>
      <w:tr w:rsidR="004170B1" w:rsidRPr="0092696E" w:rsidTr="0092696E">
        <w:trPr>
          <w:trHeight w:val="465"/>
        </w:trPr>
        <w:tc>
          <w:tcPr>
            <w:tcW w:w="675" w:type="dxa"/>
          </w:tcPr>
          <w:p w:rsidR="004170B1" w:rsidRPr="0092696E" w:rsidRDefault="004170B1" w:rsidP="00721A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2696E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379" w:type="dxa"/>
          </w:tcPr>
          <w:p w:rsidR="004170B1" w:rsidRPr="0092696E" w:rsidRDefault="004170B1" w:rsidP="00721A85">
            <w:pPr>
              <w:rPr>
                <w:rFonts w:ascii="Times New Roman" w:hAnsi="Times New Roman"/>
                <w:sz w:val="28"/>
                <w:szCs w:val="28"/>
              </w:rPr>
            </w:pPr>
            <w:r w:rsidRPr="0092696E">
              <w:rPr>
                <w:rFonts w:ascii="Times New Roman" w:hAnsi="Times New Roman"/>
                <w:sz w:val="28"/>
                <w:szCs w:val="28"/>
              </w:rPr>
              <w:t>Вечер портрет к 102 –ой годовщине со дня рождения Героя Советского союза  Белозерцева В.Д.</w:t>
            </w:r>
          </w:p>
        </w:tc>
        <w:tc>
          <w:tcPr>
            <w:tcW w:w="3260" w:type="dxa"/>
          </w:tcPr>
          <w:p w:rsidR="004170B1" w:rsidRPr="0092696E" w:rsidRDefault="004170B1" w:rsidP="00721A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2696E">
              <w:rPr>
                <w:rFonts w:ascii="Times New Roman" w:hAnsi="Times New Roman"/>
                <w:sz w:val="28"/>
                <w:szCs w:val="28"/>
              </w:rPr>
              <w:t>11:00ч.СДК</w:t>
            </w:r>
          </w:p>
        </w:tc>
        <w:tc>
          <w:tcPr>
            <w:tcW w:w="2977" w:type="dxa"/>
          </w:tcPr>
          <w:p w:rsidR="004170B1" w:rsidRPr="0092696E" w:rsidRDefault="004170B1" w:rsidP="00721A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2696E">
              <w:rPr>
                <w:rFonts w:ascii="Times New Roman" w:hAnsi="Times New Roman"/>
                <w:sz w:val="28"/>
                <w:szCs w:val="28"/>
              </w:rPr>
              <w:t>10 июня</w:t>
            </w:r>
          </w:p>
        </w:tc>
      </w:tr>
      <w:tr w:rsidR="004170B1" w:rsidRPr="0092696E" w:rsidTr="00DF705A">
        <w:trPr>
          <w:trHeight w:val="300"/>
        </w:trPr>
        <w:tc>
          <w:tcPr>
            <w:tcW w:w="675" w:type="dxa"/>
          </w:tcPr>
          <w:p w:rsidR="004170B1" w:rsidRPr="0092696E" w:rsidRDefault="004170B1" w:rsidP="00721A85">
            <w:pPr>
              <w:rPr>
                <w:rFonts w:ascii="Times New Roman" w:hAnsi="Times New Roman"/>
                <w:sz w:val="28"/>
                <w:szCs w:val="28"/>
              </w:rPr>
            </w:pPr>
            <w:r w:rsidRPr="0092696E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379" w:type="dxa"/>
          </w:tcPr>
          <w:p w:rsidR="004170B1" w:rsidRPr="0092696E" w:rsidRDefault="004170B1" w:rsidP="00721A85">
            <w:pPr>
              <w:rPr>
                <w:rFonts w:ascii="Times New Roman" w:hAnsi="Times New Roman"/>
                <w:sz w:val="28"/>
                <w:szCs w:val="28"/>
              </w:rPr>
            </w:pPr>
            <w:r w:rsidRPr="0092696E">
              <w:rPr>
                <w:rFonts w:ascii="Times New Roman" w:hAnsi="Times New Roman"/>
                <w:sz w:val="28"/>
                <w:szCs w:val="28"/>
              </w:rPr>
              <w:t>Музыкально –литературная гости</w:t>
            </w: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 w:rsidRPr="0092696E">
              <w:rPr>
                <w:rFonts w:ascii="Times New Roman" w:hAnsi="Times New Roman"/>
                <w:sz w:val="28"/>
                <w:szCs w:val="28"/>
              </w:rPr>
              <w:t>ная «О тебе Россия говорю стихами»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приурочена к Дню России.</w:t>
            </w:r>
          </w:p>
        </w:tc>
        <w:tc>
          <w:tcPr>
            <w:tcW w:w="3260" w:type="dxa"/>
          </w:tcPr>
          <w:p w:rsidR="004170B1" w:rsidRPr="0092696E" w:rsidRDefault="004170B1" w:rsidP="00721A85">
            <w:pPr>
              <w:rPr>
                <w:rFonts w:ascii="Times New Roman" w:hAnsi="Times New Roman"/>
                <w:sz w:val="28"/>
                <w:szCs w:val="28"/>
              </w:rPr>
            </w:pPr>
            <w:r w:rsidRPr="0092696E">
              <w:rPr>
                <w:rFonts w:ascii="Times New Roman" w:hAnsi="Times New Roman"/>
                <w:sz w:val="28"/>
                <w:szCs w:val="28"/>
              </w:rPr>
              <w:t>12:00ч.СДК</w:t>
            </w:r>
          </w:p>
        </w:tc>
        <w:tc>
          <w:tcPr>
            <w:tcW w:w="2977" w:type="dxa"/>
          </w:tcPr>
          <w:p w:rsidR="004170B1" w:rsidRPr="0092696E" w:rsidRDefault="004170B1" w:rsidP="00721A85">
            <w:pPr>
              <w:rPr>
                <w:rFonts w:ascii="Times New Roman" w:hAnsi="Times New Roman"/>
                <w:sz w:val="28"/>
                <w:szCs w:val="28"/>
              </w:rPr>
            </w:pPr>
            <w:r w:rsidRPr="0092696E">
              <w:rPr>
                <w:rFonts w:ascii="Times New Roman" w:hAnsi="Times New Roman"/>
                <w:sz w:val="28"/>
                <w:szCs w:val="28"/>
              </w:rPr>
              <w:t>12июня</w:t>
            </w:r>
          </w:p>
        </w:tc>
      </w:tr>
      <w:tr w:rsidR="004170B1" w:rsidRPr="0092696E" w:rsidTr="00721A85">
        <w:tc>
          <w:tcPr>
            <w:tcW w:w="675" w:type="dxa"/>
          </w:tcPr>
          <w:p w:rsidR="004170B1" w:rsidRPr="0092696E" w:rsidRDefault="004170B1" w:rsidP="00721A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2696E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379" w:type="dxa"/>
          </w:tcPr>
          <w:p w:rsidR="004170B1" w:rsidRPr="0092696E" w:rsidRDefault="004170B1" w:rsidP="00721A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2696E">
              <w:rPr>
                <w:rFonts w:ascii="Times New Roman" w:hAnsi="Times New Roman"/>
                <w:sz w:val="28"/>
                <w:szCs w:val="28"/>
              </w:rPr>
              <w:t>Музыкальная гостиная «22 июня ровно в 4 часа»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260" w:type="dxa"/>
          </w:tcPr>
          <w:p w:rsidR="004170B1" w:rsidRPr="0092696E" w:rsidRDefault="004170B1" w:rsidP="00721A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2696E">
              <w:rPr>
                <w:rFonts w:ascii="Times New Roman" w:hAnsi="Times New Roman"/>
                <w:sz w:val="28"/>
                <w:szCs w:val="28"/>
              </w:rPr>
              <w:t>19:00ч.СДК</w:t>
            </w:r>
          </w:p>
        </w:tc>
        <w:tc>
          <w:tcPr>
            <w:tcW w:w="2977" w:type="dxa"/>
          </w:tcPr>
          <w:p w:rsidR="004170B1" w:rsidRPr="0092696E" w:rsidRDefault="004170B1" w:rsidP="00721A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2696E">
              <w:rPr>
                <w:rFonts w:ascii="Times New Roman" w:hAnsi="Times New Roman"/>
                <w:sz w:val="28"/>
                <w:szCs w:val="28"/>
              </w:rPr>
              <w:t>21 июня</w:t>
            </w:r>
          </w:p>
        </w:tc>
      </w:tr>
      <w:tr w:rsidR="004170B1" w:rsidRPr="0092696E" w:rsidTr="00721A85">
        <w:tc>
          <w:tcPr>
            <w:tcW w:w="675" w:type="dxa"/>
          </w:tcPr>
          <w:p w:rsidR="004170B1" w:rsidRPr="0092696E" w:rsidRDefault="004170B1" w:rsidP="00721A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2696E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6379" w:type="dxa"/>
          </w:tcPr>
          <w:p w:rsidR="004170B1" w:rsidRPr="0092696E" w:rsidRDefault="004170B1" w:rsidP="00721A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2696E">
              <w:rPr>
                <w:rFonts w:ascii="Times New Roman" w:hAnsi="Times New Roman"/>
                <w:sz w:val="28"/>
                <w:szCs w:val="28"/>
              </w:rPr>
              <w:t>Игровая программа « День рождения Бабы Яги»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260" w:type="dxa"/>
          </w:tcPr>
          <w:p w:rsidR="004170B1" w:rsidRPr="0092696E" w:rsidRDefault="004170B1" w:rsidP="00721A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2696E">
              <w:rPr>
                <w:rFonts w:ascii="Times New Roman" w:hAnsi="Times New Roman"/>
                <w:sz w:val="28"/>
                <w:szCs w:val="28"/>
              </w:rPr>
              <w:t>12:00ч.</w:t>
            </w:r>
          </w:p>
        </w:tc>
        <w:tc>
          <w:tcPr>
            <w:tcW w:w="2977" w:type="dxa"/>
          </w:tcPr>
          <w:p w:rsidR="004170B1" w:rsidRPr="0092696E" w:rsidRDefault="004170B1" w:rsidP="00721A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2696E">
              <w:rPr>
                <w:rFonts w:ascii="Times New Roman" w:hAnsi="Times New Roman"/>
                <w:sz w:val="28"/>
                <w:szCs w:val="28"/>
              </w:rPr>
              <w:t>29 июня</w:t>
            </w:r>
          </w:p>
        </w:tc>
      </w:tr>
      <w:tr w:rsidR="004170B1" w:rsidRPr="0092696E" w:rsidTr="00721A85">
        <w:tc>
          <w:tcPr>
            <w:tcW w:w="675" w:type="dxa"/>
          </w:tcPr>
          <w:p w:rsidR="004170B1" w:rsidRPr="0092696E" w:rsidRDefault="004170B1" w:rsidP="00721A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2696E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6379" w:type="dxa"/>
          </w:tcPr>
          <w:p w:rsidR="004170B1" w:rsidRPr="0092696E" w:rsidRDefault="004170B1" w:rsidP="00721A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2696E">
              <w:rPr>
                <w:rFonts w:ascii="Times New Roman" w:hAnsi="Times New Roman"/>
                <w:sz w:val="28"/>
                <w:szCs w:val="28"/>
              </w:rPr>
              <w:t>Танцевальные вечера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260" w:type="dxa"/>
          </w:tcPr>
          <w:p w:rsidR="004170B1" w:rsidRPr="0092696E" w:rsidRDefault="004170B1" w:rsidP="00721A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2696E">
              <w:rPr>
                <w:rFonts w:ascii="Times New Roman" w:hAnsi="Times New Roman"/>
                <w:sz w:val="28"/>
                <w:szCs w:val="28"/>
              </w:rPr>
              <w:t>С 19:00ч.до 22:00ч.</w:t>
            </w:r>
          </w:p>
        </w:tc>
        <w:tc>
          <w:tcPr>
            <w:tcW w:w="2977" w:type="dxa"/>
          </w:tcPr>
          <w:p w:rsidR="004170B1" w:rsidRPr="0092696E" w:rsidRDefault="004170B1" w:rsidP="00721A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2696E">
              <w:rPr>
                <w:rFonts w:ascii="Times New Roman" w:hAnsi="Times New Roman"/>
                <w:sz w:val="28"/>
                <w:szCs w:val="28"/>
              </w:rPr>
              <w:t>7,14,21,28 июня</w:t>
            </w:r>
          </w:p>
        </w:tc>
      </w:tr>
    </w:tbl>
    <w:p w:rsidR="004170B1" w:rsidRPr="0092696E" w:rsidRDefault="004170B1">
      <w:pPr>
        <w:rPr>
          <w:rFonts w:ascii="Times New Roman" w:hAnsi="Times New Roman"/>
          <w:sz w:val="28"/>
          <w:szCs w:val="28"/>
        </w:rPr>
      </w:pPr>
    </w:p>
    <w:sectPr w:rsidR="004170B1" w:rsidRPr="0092696E" w:rsidSect="008C1850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761DB"/>
    <w:rsid w:val="00034413"/>
    <w:rsid w:val="00044735"/>
    <w:rsid w:val="000E2869"/>
    <w:rsid w:val="000E41E0"/>
    <w:rsid w:val="00103254"/>
    <w:rsid w:val="00107A06"/>
    <w:rsid w:val="00165463"/>
    <w:rsid w:val="001A5628"/>
    <w:rsid w:val="001B1B67"/>
    <w:rsid w:val="001B7B5E"/>
    <w:rsid w:val="002320EE"/>
    <w:rsid w:val="00250F00"/>
    <w:rsid w:val="002604F5"/>
    <w:rsid w:val="00267A06"/>
    <w:rsid w:val="002B7FF6"/>
    <w:rsid w:val="002C5B36"/>
    <w:rsid w:val="003117F8"/>
    <w:rsid w:val="00311BB7"/>
    <w:rsid w:val="00320672"/>
    <w:rsid w:val="00397FB7"/>
    <w:rsid w:val="003B4F97"/>
    <w:rsid w:val="003F566B"/>
    <w:rsid w:val="004170B1"/>
    <w:rsid w:val="004A4C07"/>
    <w:rsid w:val="00551811"/>
    <w:rsid w:val="00554E5C"/>
    <w:rsid w:val="005761DB"/>
    <w:rsid w:val="005A036B"/>
    <w:rsid w:val="005B04DC"/>
    <w:rsid w:val="00682619"/>
    <w:rsid w:val="006A1EA8"/>
    <w:rsid w:val="006B3304"/>
    <w:rsid w:val="006C204D"/>
    <w:rsid w:val="00721A85"/>
    <w:rsid w:val="00750204"/>
    <w:rsid w:val="00782569"/>
    <w:rsid w:val="007D37AB"/>
    <w:rsid w:val="007F435E"/>
    <w:rsid w:val="008027CB"/>
    <w:rsid w:val="008A4911"/>
    <w:rsid w:val="008C1850"/>
    <w:rsid w:val="008C49A4"/>
    <w:rsid w:val="008D6397"/>
    <w:rsid w:val="0092696E"/>
    <w:rsid w:val="0093175E"/>
    <w:rsid w:val="00933952"/>
    <w:rsid w:val="0099001F"/>
    <w:rsid w:val="009A66C4"/>
    <w:rsid w:val="00AA1F33"/>
    <w:rsid w:val="00B26A66"/>
    <w:rsid w:val="00BA16C7"/>
    <w:rsid w:val="00C20836"/>
    <w:rsid w:val="00C7097E"/>
    <w:rsid w:val="00C70B86"/>
    <w:rsid w:val="00C9096E"/>
    <w:rsid w:val="00CD3474"/>
    <w:rsid w:val="00D2062D"/>
    <w:rsid w:val="00D4633B"/>
    <w:rsid w:val="00D57E3A"/>
    <w:rsid w:val="00D6342C"/>
    <w:rsid w:val="00D678EF"/>
    <w:rsid w:val="00DF705A"/>
    <w:rsid w:val="00E52AE8"/>
    <w:rsid w:val="00E56D94"/>
    <w:rsid w:val="00EA0C77"/>
    <w:rsid w:val="00EC5E71"/>
    <w:rsid w:val="00F32B75"/>
    <w:rsid w:val="00FA4C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6D94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5761D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516</TotalTime>
  <Pages>2</Pages>
  <Words>305</Words>
  <Characters>1739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Аннушка</dc:creator>
  <cp:keywords/>
  <dc:description/>
  <cp:lastModifiedBy>808434</cp:lastModifiedBy>
  <cp:revision>48</cp:revision>
  <cp:lastPrinted>2025-03-25T06:55:00Z</cp:lastPrinted>
  <dcterms:created xsi:type="dcterms:W3CDTF">2024-02-05T06:42:00Z</dcterms:created>
  <dcterms:modified xsi:type="dcterms:W3CDTF">2025-03-26T08:28:00Z</dcterms:modified>
</cp:coreProperties>
</file>